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E0DCCB" w14:textId="77777777" w:rsidR="00855759" w:rsidRPr="001B65FC" w:rsidRDefault="00353CE8">
      <w:pPr>
        <w:rPr>
          <w:rFonts w:ascii="Segoe Print" w:hAnsi="Segoe Print" w:cs="Apple Chancery"/>
        </w:rPr>
      </w:pPr>
      <w:bookmarkStart w:id="0" w:name="_GoBack"/>
      <w:bookmarkEnd w:id="0"/>
      <w:r w:rsidRPr="001B65FC">
        <w:rPr>
          <w:rFonts w:ascii="Segoe Print" w:hAnsi="Segoe Print" w:cs="Apple Chancery"/>
          <w:noProof/>
          <w:lang w:eastAsia="da-DK"/>
        </w:rPr>
        <w:drawing>
          <wp:anchor distT="0" distB="0" distL="114300" distR="114300" simplePos="0" relativeHeight="251659264" behindDoc="0" locked="0" layoutInCell="1" allowOverlap="1" wp14:anchorId="23799CA5" wp14:editId="0B7B1E97">
            <wp:simplePos x="0" y="0"/>
            <wp:positionH relativeFrom="column">
              <wp:posOffset>5391785</wp:posOffset>
            </wp:positionH>
            <wp:positionV relativeFrom="paragraph">
              <wp:posOffset>-736600</wp:posOffset>
            </wp:positionV>
            <wp:extent cx="953135" cy="953135"/>
            <wp:effectExtent l="0" t="0" r="12065" b="12065"/>
            <wp:wrapNone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C00" w:rsidRPr="001B65FC">
        <w:rPr>
          <w:rFonts w:ascii="Segoe Print" w:hAnsi="Segoe Print" w:cs="Apple Chancery"/>
        </w:rPr>
        <w:t xml:space="preserve">Hermed inviteres du/ I til fest i OK </w:t>
      </w:r>
      <w:proofErr w:type="spellStart"/>
      <w:r w:rsidR="002E7C00" w:rsidRPr="001B65FC">
        <w:rPr>
          <w:rFonts w:ascii="Segoe Print" w:hAnsi="Segoe Print" w:cs="Apple Chancery"/>
        </w:rPr>
        <w:t>Snab</w:t>
      </w:r>
      <w:proofErr w:type="spellEnd"/>
      <w:r w:rsidR="002E7C00" w:rsidRPr="001B65FC">
        <w:rPr>
          <w:rFonts w:ascii="Segoe Print" w:hAnsi="Segoe Print" w:cs="Apple Chancery"/>
        </w:rPr>
        <w:t>.</w:t>
      </w:r>
      <w:r w:rsidRPr="001B65FC">
        <w:rPr>
          <w:rFonts w:ascii="Segoe Print" w:hAnsi="Segoe Print" w:cs="Apple Chancery"/>
        </w:rPr>
        <w:t xml:space="preserve">       </w:t>
      </w:r>
    </w:p>
    <w:p w14:paraId="00832BD2" w14:textId="77777777" w:rsidR="002E7C00" w:rsidRPr="001B65FC" w:rsidRDefault="002E7C00">
      <w:pPr>
        <w:rPr>
          <w:rFonts w:ascii="Segoe Print" w:hAnsi="Segoe Print" w:cs="Apple Chancery"/>
        </w:rPr>
      </w:pPr>
    </w:p>
    <w:p w14:paraId="4334C31F" w14:textId="77777777" w:rsidR="00353CE8" w:rsidRPr="001B65FC" w:rsidRDefault="001B65FC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  <w:noProof/>
          <w:lang w:eastAsia="da-DK"/>
        </w:rPr>
        <w:drawing>
          <wp:anchor distT="0" distB="0" distL="114300" distR="114300" simplePos="0" relativeHeight="251660288" behindDoc="0" locked="0" layoutInCell="1" allowOverlap="1" wp14:anchorId="5A47309C" wp14:editId="7820B6A5">
            <wp:simplePos x="0" y="0"/>
            <wp:positionH relativeFrom="column">
              <wp:posOffset>4605889</wp:posOffset>
            </wp:positionH>
            <wp:positionV relativeFrom="paragraph">
              <wp:posOffset>170180</wp:posOffset>
            </wp:positionV>
            <wp:extent cx="2119396" cy="183134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41" cy="183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C00" w:rsidRPr="001B65FC">
        <w:rPr>
          <w:rFonts w:ascii="Segoe Print" w:hAnsi="Segoe Print" w:cs="Apple Chancery"/>
        </w:rPr>
        <w:t xml:space="preserve">Som tidligere varslet afholder vi årets </w:t>
      </w:r>
      <w:r w:rsidRPr="001B65FC">
        <w:rPr>
          <w:rFonts w:ascii="Segoe Print" w:hAnsi="Segoe Print" w:cs="Apple Chancery"/>
        </w:rPr>
        <w:t>klub</w:t>
      </w:r>
      <w:r w:rsidR="002E7C00" w:rsidRPr="001B65FC">
        <w:rPr>
          <w:rFonts w:ascii="Segoe Print" w:hAnsi="Segoe Print" w:cs="Apple Chancery"/>
        </w:rPr>
        <w:t xml:space="preserve">fest i OK </w:t>
      </w:r>
      <w:proofErr w:type="spellStart"/>
      <w:r w:rsidR="002E7C00" w:rsidRPr="001B65FC">
        <w:rPr>
          <w:rFonts w:ascii="Segoe Print" w:hAnsi="Segoe Print" w:cs="Apple Chancery"/>
        </w:rPr>
        <w:t>Snab</w:t>
      </w:r>
      <w:proofErr w:type="spellEnd"/>
      <w:r w:rsidR="002E7C00" w:rsidRPr="001B65FC">
        <w:rPr>
          <w:rFonts w:ascii="Segoe Print" w:hAnsi="Segoe Print" w:cs="Apple Chancery"/>
        </w:rPr>
        <w:t xml:space="preserve"> </w:t>
      </w:r>
    </w:p>
    <w:p w14:paraId="5A2E6011" w14:textId="77777777" w:rsidR="002E7C00" w:rsidRPr="001B65FC" w:rsidRDefault="002E7C00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lørdag d 25/11 fra kl 18.00</w:t>
      </w:r>
      <w:r w:rsidR="007C03AA" w:rsidRPr="001B65FC">
        <w:rPr>
          <w:rFonts w:ascii="Segoe Print" w:hAnsi="Segoe Print" w:cs="Apple Chancery"/>
        </w:rPr>
        <w:t xml:space="preserve"> i klubhuset på Stadion</w:t>
      </w:r>
      <w:r w:rsidRPr="001B65FC">
        <w:rPr>
          <w:rFonts w:ascii="Segoe Print" w:hAnsi="Segoe Print" w:cs="Apple Chancery"/>
        </w:rPr>
        <w:t>.</w:t>
      </w:r>
    </w:p>
    <w:p w14:paraId="40284F62" w14:textId="77777777" w:rsidR="007C03AA" w:rsidRPr="001B65FC" w:rsidRDefault="007C03AA">
      <w:pPr>
        <w:rPr>
          <w:rFonts w:ascii="Segoe Print" w:hAnsi="Segoe Print" w:cs="Apple Chancery"/>
        </w:rPr>
      </w:pPr>
    </w:p>
    <w:p w14:paraId="657A28F5" w14:textId="77777777" w:rsidR="00D432C1" w:rsidRPr="001B65FC" w:rsidRDefault="00D432C1">
      <w:pPr>
        <w:rPr>
          <w:rFonts w:ascii="Segoe Print" w:hAnsi="Segoe Print" w:cs="Apple Chancery"/>
        </w:rPr>
      </w:pPr>
    </w:p>
    <w:p w14:paraId="1A822E5A" w14:textId="77777777" w:rsidR="00D432C1" w:rsidRPr="001B65FC" w:rsidRDefault="001B65FC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Menuen består af</w:t>
      </w:r>
      <w:r w:rsidR="002E7C00" w:rsidRPr="001B65FC">
        <w:rPr>
          <w:rFonts w:ascii="Segoe Print" w:hAnsi="Segoe Print" w:cs="Apple Chancery"/>
        </w:rPr>
        <w:t xml:space="preserve"> varm buffet og dessert med kaffe/ te. </w:t>
      </w:r>
    </w:p>
    <w:p w14:paraId="0F38E307" w14:textId="77777777" w:rsidR="002E7C00" w:rsidRPr="001B65FC" w:rsidRDefault="001B65FC">
      <w:pPr>
        <w:rPr>
          <w:rFonts w:ascii="Segoe Print" w:hAnsi="Segoe Print" w:cs="Apple Chancery"/>
        </w:rPr>
      </w:pPr>
      <w:r>
        <w:rPr>
          <w:rFonts w:ascii="Segoe Print" w:hAnsi="Segoe Print" w:cs="Apple Chancery"/>
        </w:rPr>
        <w:t xml:space="preserve">Derudover </w:t>
      </w:r>
      <w:r w:rsidR="002E7C00" w:rsidRPr="001B65FC">
        <w:rPr>
          <w:rFonts w:ascii="Segoe Print" w:hAnsi="Segoe Print" w:cs="Apple Chancery"/>
        </w:rPr>
        <w:t>medbringe</w:t>
      </w:r>
      <w:r>
        <w:rPr>
          <w:rFonts w:ascii="Segoe Print" w:hAnsi="Segoe Print" w:cs="Apple Chancery"/>
        </w:rPr>
        <w:t>r man selv øvrige</w:t>
      </w:r>
      <w:r w:rsidR="002E7C00" w:rsidRPr="001B65FC">
        <w:rPr>
          <w:rFonts w:ascii="Segoe Print" w:hAnsi="Segoe Print" w:cs="Apple Chancery"/>
        </w:rPr>
        <w:t xml:space="preserve"> drikkevarer.</w:t>
      </w:r>
    </w:p>
    <w:p w14:paraId="146A3D17" w14:textId="77777777" w:rsidR="002E7C00" w:rsidRPr="001B65FC" w:rsidRDefault="001B65FC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Prisen</w:t>
      </w:r>
      <w:r w:rsidR="002E7C00" w:rsidRPr="001B65FC">
        <w:rPr>
          <w:rFonts w:ascii="Segoe Print" w:hAnsi="Segoe Print" w:cs="Apple Chancery"/>
        </w:rPr>
        <w:t xml:space="preserve"> er 100 kr</w:t>
      </w:r>
      <w:r w:rsidRPr="001B65FC">
        <w:rPr>
          <w:rFonts w:ascii="Segoe Print" w:hAnsi="Segoe Print" w:cs="Apple Chancery"/>
        </w:rPr>
        <w:t>.</w:t>
      </w:r>
      <w:r w:rsidR="002E7C00" w:rsidRPr="001B65FC">
        <w:rPr>
          <w:rFonts w:ascii="Segoe Print" w:hAnsi="Segoe Print" w:cs="Apple Chancery"/>
        </w:rPr>
        <w:t xml:space="preserve"> pr person, børn under 12 år er gratis. </w:t>
      </w:r>
    </w:p>
    <w:p w14:paraId="4AB66203" w14:textId="77777777" w:rsidR="002E7C00" w:rsidRPr="001B65FC" w:rsidRDefault="002E7C00">
      <w:pPr>
        <w:rPr>
          <w:rFonts w:ascii="Segoe Print" w:hAnsi="Segoe Print" w:cs="Apple Chancery"/>
        </w:rPr>
      </w:pPr>
    </w:p>
    <w:p w14:paraId="51DAF1F1" w14:textId="77777777" w:rsidR="001B65FC" w:rsidRPr="001B65FC" w:rsidRDefault="002E7C00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Man er meget velkommen til at medbringe underholdning,</w:t>
      </w:r>
    </w:p>
    <w:p w14:paraId="5780971F" w14:textId="77777777" w:rsidR="001B65FC" w:rsidRPr="001B65FC" w:rsidRDefault="00D432C1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-</w:t>
      </w:r>
      <w:r w:rsidR="002E7C00" w:rsidRPr="001B65FC">
        <w:rPr>
          <w:rFonts w:ascii="Segoe Print" w:hAnsi="Segoe Print" w:cs="Apple Chancery"/>
        </w:rPr>
        <w:t xml:space="preserve"> gør man det slipper man for yderligere aktiviteter eks</w:t>
      </w:r>
      <w:r w:rsidRPr="001B65FC">
        <w:rPr>
          <w:rFonts w:ascii="Segoe Print" w:hAnsi="Segoe Print" w:cs="Apple Chancery"/>
        </w:rPr>
        <w:t>.</w:t>
      </w:r>
      <w:r w:rsidR="002E7C00" w:rsidRPr="001B65FC">
        <w:rPr>
          <w:rFonts w:ascii="Segoe Print" w:hAnsi="Segoe Print" w:cs="Apple Chancery"/>
        </w:rPr>
        <w:t xml:space="preserve"> oprydning </w:t>
      </w:r>
    </w:p>
    <w:p w14:paraId="7B3261AA" w14:textId="77777777" w:rsidR="002E7C00" w:rsidRDefault="002E7C00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i løbet af aftenen!</w:t>
      </w:r>
    </w:p>
    <w:p w14:paraId="56D9BC0E" w14:textId="77777777" w:rsidR="001B65FC" w:rsidRPr="001B65FC" w:rsidRDefault="001B65FC">
      <w:pPr>
        <w:rPr>
          <w:rFonts w:ascii="Segoe Print" w:hAnsi="Segoe Print" w:cs="Apple Chancery"/>
        </w:rPr>
      </w:pPr>
      <w:r>
        <w:rPr>
          <w:rFonts w:ascii="Segoe Print" w:hAnsi="Segoe Print" w:cs="Apple Chancery"/>
        </w:rPr>
        <w:t>Der vil blive vist film for børnene i klublokalet.</w:t>
      </w:r>
    </w:p>
    <w:p w14:paraId="7A104451" w14:textId="77777777" w:rsidR="002E7C00" w:rsidRPr="001B65FC" w:rsidRDefault="002E7C00">
      <w:pPr>
        <w:rPr>
          <w:rFonts w:ascii="Segoe Print" w:hAnsi="Segoe Print" w:cs="Apple Chancery"/>
        </w:rPr>
      </w:pPr>
    </w:p>
    <w:p w14:paraId="5D19D275" w14:textId="77777777" w:rsidR="002E7C00" w:rsidRPr="001B65FC" w:rsidRDefault="002E7C00">
      <w:pPr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 xml:space="preserve">Vi regner med at rydde op </w:t>
      </w:r>
      <w:r w:rsidR="00D432C1" w:rsidRPr="001B65FC">
        <w:rPr>
          <w:rFonts w:ascii="Segoe Print" w:hAnsi="Segoe Print" w:cs="Apple Chancery"/>
        </w:rPr>
        <w:t xml:space="preserve">efter festen </w:t>
      </w:r>
      <w:r w:rsidRPr="001B65FC">
        <w:rPr>
          <w:rFonts w:ascii="Segoe Print" w:hAnsi="Segoe Print" w:cs="Apple Chancery"/>
        </w:rPr>
        <w:t>søndag formiddag fra kl 11.00</w:t>
      </w:r>
      <w:r w:rsidR="00D432C1" w:rsidRPr="001B65FC">
        <w:rPr>
          <w:rFonts w:ascii="Segoe Print" w:hAnsi="Segoe Print" w:cs="Apple Chancery"/>
        </w:rPr>
        <w:t>.  Der er m</w:t>
      </w:r>
      <w:r w:rsidRPr="001B65FC">
        <w:rPr>
          <w:rFonts w:ascii="Segoe Print" w:hAnsi="Segoe Print" w:cs="Apple Chancery"/>
        </w:rPr>
        <w:t>an også velkommen til at give en hånd med.</w:t>
      </w:r>
      <w:r w:rsidR="00D432C1" w:rsidRPr="001B65FC">
        <w:rPr>
          <w:rFonts w:ascii="Segoe Print" w:hAnsi="Segoe Print" w:cs="Apple Chancery"/>
        </w:rPr>
        <w:t xml:space="preserve"> Skriv gerne note herom ved tilmelding.</w:t>
      </w:r>
    </w:p>
    <w:p w14:paraId="42ABB63C" w14:textId="77777777" w:rsidR="00353CE8" w:rsidRPr="001B65FC" w:rsidRDefault="00353CE8" w:rsidP="00353CE8">
      <w:pPr>
        <w:ind w:left="3912"/>
        <w:rPr>
          <w:rFonts w:ascii="Segoe Print" w:hAnsi="Segoe Print" w:cs="Apple Chancery"/>
        </w:rPr>
      </w:pPr>
    </w:p>
    <w:p w14:paraId="507AEC92" w14:textId="77777777" w:rsidR="00353CE8" w:rsidRPr="001B65FC" w:rsidRDefault="001B65FC" w:rsidP="00353CE8">
      <w:pPr>
        <w:ind w:left="3912"/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  <w:noProof/>
          <w:lang w:eastAsia="da-DK"/>
        </w:rPr>
        <w:drawing>
          <wp:anchor distT="0" distB="0" distL="114300" distR="114300" simplePos="0" relativeHeight="251658240" behindDoc="0" locked="0" layoutInCell="1" allowOverlap="1" wp14:anchorId="1632F0AF" wp14:editId="3B482884">
            <wp:simplePos x="0" y="0"/>
            <wp:positionH relativeFrom="column">
              <wp:posOffset>92075</wp:posOffset>
            </wp:positionH>
            <wp:positionV relativeFrom="paragraph">
              <wp:posOffset>27305</wp:posOffset>
            </wp:positionV>
            <wp:extent cx="1651635" cy="2313940"/>
            <wp:effectExtent l="0" t="0" r="0" b="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84" cy="231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3CE8" w:rsidRPr="001B65FC">
        <w:rPr>
          <w:rFonts w:ascii="Segoe Print" w:hAnsi="Segoe Print" w:cs="Apple Chancery"/>
        </w:rPr>
        <w:t>Tilmelding senest fredag d 17/11</w:t>
      </w:r>
    </w:p>
    <w:p w14:paraId="16D26F8A" w14:textId="77777777" w:rsidR="00353CE8" w:rsidRPr="001B65FC" w:rsidRDefault="00353CE8" w:rsidP="00353CE8">
      <w:pPr>
        <w:ind w:left="3912"/>
        <w:rPr>
          <w:rFonts w:ascii="Segoe Print" w:hAnsi="Segoe Print" w:cs="Apple Chancery"/>
        </w:rPr>
      </w:pPr>
    </w:p>
    <w:p w14:paraId="220DB416" w14:textId="77777777" w:rsidR="00D432C1" w:rsidRPr="001B65FC" w:rsidRDefault="002E7C00" w:rsidP="00353CE8">
      <w:pPr>
        <w:ind w:left="3912"/>
        <w:rPr>
          <w:rFonts w:ascii="Segoe Print" w:eastAsia="Times New Roman" w:hAnsi="Segoe Print" w:cs="Apple Chancery"/>
          <w:lang w:eastAsia="da-DK"/>
        </w:rPr>
      </w:pPr>
      <w:r w:rsidRPr="001B65FC">
        <w:rPr>
          <w:rFonts w:ascii="Segoe Print" w:hAnsi="Segoe Print" w:cs="Apple Chancery"/>
        </w:rPr>
        <w:t xml:space="preserve">Tilmelding til Kate Kanstrup på mail:    </w:t>
      </w:r>
      <w:hyperlink r:id="rId7" w:history="1">
        <w:r w:rsidR="00D432C1" w:rsidRPr="001B65FC">
          <w:rPr>
            <w:rStyle w:val="Hyperlink"/>
            <w:rFonts w:ascii="Segoe Print" w:eastAsia="Times New Roman" w:hAnsi="Segoe Print" w:cs="Apple Chancery"/>
            <w:shd w:val="clear" w:color="auto" w:fill="FFFFFF"/>
            <w:lang w:eastAsia="da-DK"/>
          </w:rPr>
          <w:t>katekanstrup@privat.dk</w:t>
        </w:r>
      </w:hyperlink>
      <w:r w:rsidR="00D432C1" w:rsidRPr="001B65FC">
        <w:rPr>
          <w:rFonts w:ascii="Segoe Print" w:eastAsia="Times New Roman" w:hAnsi="Segoe Print" w:cs="Apple Chancery"/>
          <w:color w:val="777777"/>
          <w:shd w:val="clear" w:color="auto" w:fill="FFFFFF"/>
          <w:lang w:eastAsia="da-DK"/>
        </w:rPr>
        <w:t xml:space="preserve"> </w:t>
      </w:r>
      <w:r w:rsidR="00FB6AC1" w:rsidRPr="001B65FC">
        <w:rPr>
          <w:rFonts w:ascii="Segoe Print" w:eastAsia="Times New Roman" w:hAnsi="Segoe Print" w:cs="Apple Chancery"/>
          <w:color w:val="777777"/>
          <w:shd w:val="clear" w:color="auto" w:fill="FFFFFF"/>
          <w:lang w:eastAsia="da-DK"/>
        </w:rPr>
        <w:t xml:space="preserve">     </w:t>
      </w:r>
    </w:p>
    <w:p w14:paraId="02C27741" w14:textId="77777777" w:rsidR="002E7C00" w:rsidRPr="001B65FC" w:rsidRDefault="002E7C00" w:rsidP="001B65FC">
      <w:pPr>
        <w:ind w:left="3912"/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Husk at sk</w:t>
      </w:r>
      <w:r w:rsidR="00D432C1" w:rsidRPr="001B65FC">
        <w:rPr>
          <w:rFonts w:ascii="Segoe Print" w:hAnsi="Segoe Print" w:cs="Apple Chancery"/>
        </w:rPr>
        <w:t xml:space="preserve">rive antal I kommer, </w:t>
      </w:r>
      <w:r w:rsidRPr="001B65FC">
        <w:rPr>
          <w:rFonts w:ascii="Segoe Print" w:hAnsi="Segoe Print" w:cs="Apple Chancery"/>
        </w:rPr>
        <w:t>børns alder så vi ved det når vi bestiller buffet.</w:t>
      </w:r>
    </w:p>
    <w:p w14:paraId="7965A21F" w14:textId="77777777" w:rsidR="00353CE8" w:rsidRPr="001B65FC" w:rsidRDefault="00D432C1" w:rsidP="00353CE8">
      <w:pPr>
        <w:ind w:left="3912"/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 xml:space="preserve">Betaling </w:t>
      </w:r>
      <w:r w:rsidR="001B65FC" w:rsidRPr="001B65FC">
        <w:rPr>
          <w:rFonts w:ascii="Segoe Print" w:hAnsi="Segoe Print" w:cs="Apple Chancery"/>
        </w:rPr>
        <w:t xml:space="preserve">ved tilmelding </w:t>
      </w:r>
      <w:r w:rsidRPr="001B65FC">
        <w:rPr>
          <w:rFonts w:ascii="Segoe Print" w:hAnsi="Segoe Print" w:cs="Apple Chancery"/>
        </w:rPr>
        <w:t xml:space="preserve">via </w:t>
      </w:r>
      <w:proofErr w:type="spellStart"/>
      <w:r w:rsidRPr="001B65FC">
        <w:rPr>
          <w:rFonts w:ascii="Segoe Print" w:hAnsi="Segoe Print" w:cs="Apple Chancery"/>
        </w:rPr>
        <w:t>mobilpay</w:t>
      </w:r>
      <w:proofErr w:type="spellEnd"/>
      <w:r w:rsidRPr="001B65FC">
        <w:rPr>
          <w:rFonts w:ascii="Segoe Print" w:hAnsi="Segoe Print" w:cs="Apple Chancery"/>
        </w:rPr>
        <w:t xml:space="preserve"> til Kate på 30338015 </w:t>
      </w:r>
    </w:p>
    <w:p w14:paraId="4B09713B" w14:textId="77777777" w:rsidR="001B65FC" w:rsidRDefault="00D432C1" w:rsidP="001B65FC">
      <w:pPr>
        <w:ind w:left="3912"/>
        <w:rPr>
          <w:rFonts w:ascii="Segoe Print" w:hAnsi="Segoe Print" w:cs="Apple Chancery"/>
        </w:rPr>
      </w:pPr>
      <w:r w:rsidRPr="001B65FC">
        <w:rPr>
          <w:rFonts w:ascii="Segoe Print" w:hAnsi="Segoe Print" w:cs="Apple Chancery"/>
        </w:rPr>
        <w:t>eller anden betaling efter</w:t>
      </w:r>
      <w:r w:rsidR="001B65FC">
        <w:rPr>
          <w:rFonts w:ascii="Segoe Print" w:hAnsi="Segoe Print" w:cs="Apple Chancery"/>
        </w:rPr>
        <w:t xml:space="preserve"> aftale med Kate.</w:t>
      </w:r>
    </w:p>
    <w:p w14:paraId="4449B97A" w14:textId="77777777" w:rsidR="001B65FC" w:rsidRDefault="001B65FC">
      <w:pPr>
        <w:rPr>
          <w:rFonts w:ascii="Segoe Print" w:hAnsi="Segoe Print" w:cs="Apple Chancery"/>
        </w:rPr>
      </w:pPr>
    </w:p>
    <w:p w14:paraId="5B5D5D61" w14:textId="77777777" w:rsidR="001B65FC" w:rsidRDefault="001B65FC">
      <w:pPr>
        <w:rPr>
          <w:rFonts w:ascii="Segoe Print" w:hAnsi="Segoe Print" w:cs="Apple Chancery"/>
        </w:rPr>
      </w:pPr>
    </w:p>
    <w:p w14:paraId="27D426D6" w14:textId="77777777" w:rsidR="002E7C00" w:rsidRPr="001B65FC" w:rsidRDefault="001B65FC">
      <w:pPr>
        <w:rPr>
          <w:rFonts w:ascii="Segoe Print" w:hAnsi="Segoe Print" w:cs="Apple Chancery"/>
        </w:rPr>
      </w:pPr>
      <w:r>
        <w:rPr>
          <w:rFonts w:ascii="Segoe Print" w:hAnsi="Segoe Print" w:cs="Apple Chancery"/>
        </w:rPr>
        <w:t xml:space="preserve">MVH </w:t>
      </w:r>
      <w:r w:rsidRPr="001B65FC">
        <w:rPr>
          <w:rFonts w:ascii="Segoe Print" w:hAnsi="Segoe Print" w:cs="Apple Chancery"/>
        </w:rPr>
        <w:t>Festudvalget, Kate, Helle og Bettina</w:t>
      </w:r>
    </w:p>
    <w:sectPr w:rsidR="002E7C00" w:rsidRPr="001B65FC" w:rsidSect="004B4DE9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pple Chancery">
    <w:charset w:val="00"/>
    <w:family w:val="script"/>
    <w:pitch w:val="variable"/>
    <w:sig w:usb0="800000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C00"/>
    <w:rsid w:val="001B65FC"/>
    <w:rsid w:val="001C7F96"/>
    <w:rsid w:val="002E7C00"/>
    <w:rsid w:val="00326E2F"/>
    <w:rsid w:val="00353CE8"/>
    <w:rsid w:val="00496341"/>
    <w:rsid w:val="004B4DE9"/>
    <w:rsid w:val="007C03AA"/>
    <w:rsid w:val="00855759"/>
    <w:rsid w:val="00D432C1"/>
    <w:rsid w:val="00FB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9270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D432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6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atekanstrup@privat.d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411D60E3.dotm</Template>
  <TotalTime>0</TotalTime>
  <Pages>1</Pages>
  <Words>150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Horsens Kommune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finn.lehrmann@gmail.com</dc:creator>
  <cp:keywords/>
  <dc:description/>
  <cp:lastModifiedBy>Lars Pagh</cp:lastModifiedBy>
  <cp:revision>2</cp:revision>
  <dcterms:created xsi:type="dcterms:W3CDTF">2017-11-13T07:54:00Z</dcterms:created>
  <dcterms:modified xsi:type="dcterms:W3CDTF">2017-11-13T07:54:00Z</dcterms:modified>
</cp:coreProperties>
</file>