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9FB" w:rsidRDefault="004379FB">
      <w:bookmarkStart w:id="0" w:name="_GoBack"/>
      <w:bookmarkEnd w:id="0"/>
    </w:p>
    <w:p w:rsidR="00F97157" w:rsidRPr="00183049" w:rsidRDefault="00183049">
      <w:pPr>
        <w:rPr>
          <w:b/>
          <w:u w:val="single"/>
        </w:rPr>
      </w:pPr>
      <w:r w:rsidRPr="00183049">
        <w:rPr>
          <w:b/>
          <w:u w:val="single"/>
        </w:rPr>
        <w:t>SPRINT-STAFET 11.10.2017</w:t>
      </w:r>
    </w:p>
    <w:p w:rsidR="00F97157" w:rsidRDefault="00F97157"/>
    <w:p w:rsidR="00F97157" w:rsidRDefault="00F97157">
      <w:r>
        <w:t>Rasmus Rasmussen og Thyra</w:t>
      </w:r>
      <w:r>
        <w:tab/>
      </w:r>
      <w:r>
        <w:tab/>
        <w:t>31.15</w:t>
      </w:r>
    </w:p>
    <w:p w:rsidR="00F97157" w:rsidRDefault="00F97157">
      <w:r>
        <w:t>Helene og Christina</w:t>
      </w:r>
      <w:r>
        <w:tab/>
      </w:r>
      <w:r>
        <w:tab/>
        <w:t>33.30</w:t>
      </w:r>
    </w:p>
    <w:p w:rsidR="00F97157" w:rsidRDefault="00F97157">
      <w:r>
        <w:t>Aksel Ø. Jørgensen og Jens Liengaard</w:t>
      </w:r>
      <w:r>
        <w:tab/>
        <w:t>33.40</w:t>
      </w:r>
    </w:p>
    <w:p w:rsidR="00F97157" w:rsidRDefault="00F97157">
      <w:r>
        <w:t>Jeppe Liengaard og Sille</w:t>
      </w:r>
      <w:r>
        <w:tab/>
      </w:r>
      <w:r>
        <w:tab/>
        <w:t>34.40</w:t>
      </w:r>
    </w:p>
    <w:p w:rsidR="00F97157" w:rsidRDefault="00F97157">
      <w:r>
        <w:t>Mads og Felix</w:t>
      </w:r>
      <w:r>
        <w:tab/>
      </w:r>
      <w:r>
        <w:tab/>
      </w:r>
      <w:r>
        <w:tab/>
        <w:t>35.46</w:t>
      </w:r>
    </w:p>
    <w:p w:rsidR="00F97157" w:rsidRDefault="00F97157">
      <w:r>
        <w:t>Gunnar og Louise Gjørup</w:t>
      </w:r>
      <w:r>
        <w:tab/>
      </w:r>
      <w:r>
        <w:tab/>
        <w:t>36.14</w:t>
      </w:r>
    </w:p>
    <w:p w:rsidR="00F97157" w:rsidRDefault="00F97157">
      <w:r>
        <w:t>Niels og Lukas</w:t>
      </w:r>
      <w:r w:rsidR="00183049">
        <w:tab/>
      </w:r>
      <w:r>
        <w:tab/>
      </w:r>
      <w:r>
        <w:tab/>
        <w:t>37.04</w:t>
      </w:r>
    </w:p>
    <w:p w:rsidR="00F97157" w:rsidRDefault="00F97157">
      <w:r>
        <w:t>Brian Knudsen og Tea</w:t>
      </w:r>
      <w:r>
        <w:tab/>
      </w:r>
      <w:r>
        <w:tab/>
        <w:t>37.30</w:t>
      </w:r>
    </w:p>
    <w:p w:rsidR="00F97157" w:rsidRDefault="00F97157">
      <w:r>
        <w:t>Irene og Jens Christian Gammeljord</w:t>
      </w:r>
      <w:r>
        <w:tab/>
        <w:t>37.56</w:t>
      </w:r>
    </w:p>
    <w:p w:rsidR="00F97157" w:rsidRDefault="00F97157">
      <w:r>
        <w:t xml:space="preserve">Naja </w:t>
      </w:r>
      <w:r w:rsidR="007B7CCD">
        <w:t xml:space="preserve">Knudsen </w:t>
      </w:r>
      <w:r>
        <w:t>og Helle</w:t>
      </w:r>
      <w:r w:rsidR="007B7CCD">
        <w:t xml:space="preserve"> Pedersen</w:t>
      </w:r>
      <w:r>
        <w:tab/>
        <w:t>39.25</w:t>
      </w:r>
    </w:p>
    <w:p w:rsidR="00F97157" w:rsidRDefault="00F97157">
      <w:r>
        <w:t>Charlotte Angel og Dorte + Sejer</w:t>
      </w:r>
      <w:r>
        <w:tab/>
        <w:t>42.30</w:t>
      </w:r>
    </w:p>
    <w:p w:rsidR="00F97157" w:rsidRDefault="00F97157">
      <w:r>
        <w:t>Villy og Lilly</w:t>
      </w:r>
      <w:r>
        <w:tab/>
      </w:r>
      <w:r>
        <w:tab/>
      </w:r>
      <w:r>
        <w:tab/>
        <w:t>43.50</w:t>
      </w:r>
    </w:p>
    <w:p w:rsidR="00F97157" w:rsidRDefault="00F97157">
      <w:r>
        <w:t>Jesper Fenger Grøn og Gustav + mor</w:t>
      </w:r>
      <w:r>
        <w:tab/>
        <w:t>44.30</w:t>
      </w:r>
    </w:p>
    <w:p w:rsidR="00F97157" w:rsidRDefault="00F97157">
      <w:r>
        <w:t>Knud og Frode + Anton</w:t>
      </w:r>
      <w:r>
        <w:tab/>
      </w:r>
      <w:r>
        <w:tab/>
        <w:t>44.33</w:t>
      </w:r>
    </w:p>
    <w:p w:rsidR="00F97157" w:rsidRDefault="00F97157">
      <w:r>
        <w:t>Eva Ø. Jørgensen og Ella</w:t>
      </w:r>
      <w:r>
        <w:tab/>
      </w:r>
      <w:r>
        <w:tab/>
        <w:t>44.50</w:t>
      </w:r>
    </w:p>
    <w:p w:rsidR="00F97157" w:rsidRDefault="00F97157">
      <w:r>
        <w:t>Olivia og Peter</w:t>
      </w:r>
      <w:r>
        <w:tab/>
      </w:r>
      <w:r w:rsidR="007B7CCD">
        <w:t xml:space="preserve"> Kolstrup Hansen</w:t>
      </w:r>
      <w:r>
        <w:tab/>
        <w:t>46.50</w:t>
      </w:r>
    </w:p>
    <w:p w:rsidR="00F97157" w:rsidRDefault="00F97157">
      <w:r>
        <w:t>Tilde og Pernille</w:t>
      </w:r>
      <w:r>
        <w:tab/>
      </w:r>
      <w:r>
        <w:tab/>
        <w:t>47.01</w:t>
      </w:r>
    </w:p>
    <w:p w:rsidR="00F97157" w:rsidRDefault="00F97157">
      <w:r>
        <w:t>Ulrika og Signe</w:t>
      </w:r>
      <w:r>
        <w:tab/>
      </w:r>
      <w:r>
        <w:tab/>
        <w:t>49.27</w:t>
      </w:r>
    </w:p>
    <w:p w:rsidR="00F97157" w:rsidRDefault="00F97157">
      <w:r>
        <w:t>Clara og Agnes + Lea</w:t>
      </w:r>
      <w:r>
        <w:tab/>
      </w:r>
      <w:r>
        <w:tab/>
        <w:t>49.40</w:t>
      </w:r>
    </w:p>
    <w:p w:rsidR="00F97157" w:rsidRDefault="00F97157">
      <w:r>
        <w:t>Lau og Josefine + Ida + Amanda</w:t>
      </w:r>
      <w:r>
        <w:tab/>
        <w:t>50.00</w:t>
      </w:r>
    </w:p>
    <w:p w:rsidR="00F97157" w:rsidRDefault="00183049">
      <w:r>
        <w:t>Niels og Line + Lærke + Alfred</w:t>
      </w:r>
      <w:r>
        <w:tab/>
        <w:t>-----</w:t>
      </w:r>
    </w:p>
    <w:p w:rsidR="00183049" w:rsidRDefault="00183049"/>
    <w:p w:rsidR="00183049" w:rsidRDefault="00183049"/>
    <w:p w:rsidR="007B7CCD" w:rsidRDefault="007B7CCD">
      <w:r>
        <w:br w:type="page"/>
      </w:r>
    </w:p>
    <w:p w:rsidR="00F97157" w:rsidRPr="008B7DE7" w:rsidRDefault="007B7CCD">
      <w:pPr>
        <w:rPr>
          <w:b/>
          <w:u w:val="single"/>
        </w:rPr>
      </w:pPr>
      <w:r w:rsidRPr="008B7DE7">
        <w:rPr>
          <w:b/>
          <w:u w:val="single"/>
        </w:rPr>
        <w:lastRenderedPageBreak/>
        <w:t>SPRINT – KORT (1 km.)</w:t>
      </w:r>
    </w:p>
    <w:p w:rsidR="007B7CCD" w:rsidRDefault="007B7CCD"/>
    <w:p w:rsidR="007B7CCD" w:rsidRDefault="007B7CCD">
      <w:r>
        <w:t xml:space="preserve">Mads </w:t>
      </w:r>
      <w:proofErr w:type="spellStart"/>
      <w:r>
        <w:t>Majlund</w:t>
      </w:r>
      <w:proofErr w:type="spellEnd"/>
      <w:r>
        <w:t xml:space="preserve"> Thomsen</w:t>
      </w:r>
      <w:r>
        <w:tab/>
      </w:r>
      <w:r>
        <w:tab/>
        <w:t>5.58</w:t>
      </w:r>
    </w:p>
    <w:p w:rsidR="007B7CCD" w:rsidRDefault="007B7CCD">
      <w:r>
        <w:t>Aksel Ø. Jørgensen / Jeppe Liengaard</w:t>
      </w:r>
      <w:r>
        <w:tab/>
        <w:t>6.30</w:t>
      </w:r>
    </w:p>
    <w:p w:rsidR="007B7CCD" w:rsidRPr="007B7CCD" w:rsidRDefault="007B7CCD">
      <w:pPr>
        <w:rPr>
          <w:lang w:val="en-US"/>
        </w:rPr>
      </w:pPr>
      <w:r w:rsidRPr="007B7CCD">
        <w:rPr>
          <w:lang w:val="en-US"/>
        </w:rPr>
        <w:t>Christina</w:t>
      </w:r>
      <w:r w:rsidRPr="007B7CCD">
        <w:rPr>
          <w:lang w:val="en-US"/>
        </w:rPr>
        <w:tab/>
      </w:r>
      <w:r w:rsidRPr="007B7CCD">
        <w:rPr>
          <w:lang w:val="en-US"/>
        </w:rPr>
        <w:tab/>
      </w:r>
      <w:r w:rsidRPr="007B7CCD">
        <w:rPr>
          <w:lang w:val="en-US"/>
        </w:rPr>
        <w:tab/>
        <w:t>6.49</w:t>
      </w:r>
    </w:p>
    <w:p w:rsidR="007B7CCD" w:rsidRPr="007B7CCD" w:rsidRDefault="007B7CCD">
      <w:pPr>
        <w:rPr>
          <w:lang w:val="en-US"/>
        </w:rPr>
      </w:pPr>
      <w:r w:rsidRPr="007B7CCD">
        <w:rPr>
          <w:lang w:val="en-US"/>
        </w:rPr>
        <w:t>Olivia Pagh</w:t>
      </w:r>
      <w:r w:rsidRPr="007B7CCD">
        <w:rPr>
          <w:lang w:val="en-US"/>
        </w:rPr>
        <w:tab/>
      </w:r>
      <w:r w:rsidRPr="007B7CCD">
        <w:rPr>
          <w:lang w:val="en-US"/>
        </w:rPr>
        <w:tab/>
      </w:r>
      <w:r w:rsidRPr="007B7CCD">
        <w:rPr>
          <w:lang w:val="en-US"/>
        </w:rPr>
        <w:tab/>
        <w:t>7.34</w:t>
      </w:r>
    </w:p>
    <w:p w:rsidR="007B7CCD" w:rsidRDefault="007B7CCD">
      <w:pPr>
        <w:rPr>
          <w:lang w:val="en-US"/>
        </w:rPr>
      </w:pPr>
      <w:r>
        <w:rPr>
          <w:lang w:val="en-US"/>
        </w:rPr>
        <w:t>Gunner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8.26</w:t>
      </w:r>
    </w:p>
    <w:p w:rsidR="007B7CCD" w:rsidRDefault="007B7CCD">
      <w:pPr>
        <w:rPr>
          <w:lang w:val="en-US"/>
        </w:rPr>
      </w:pPr>
      <w:r w:rsidRPr="007B7CCD">
        <w:rPr>
          <w:lang w:val="en-US"/>
        </w:rPr>
        <w:t>Brian Madsen</w:t>
      </w:r>
      <w:r w:rsidRPr="007B7CCD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8.38</w:t>
      </w:r>
    </w:p>
    <w:p w:rsidR="007B7CCD" w:rsidRPr="008B7DE7" w:rsidRDefault="007B7CCD">
      <w:r w:rsidRPr="008B7DE7">
        <w:t>Anton ??</w:t>
      </w:r>
      <w:r w:rsidRPr="008B7DE7">
        <w:tab/>
      </w:r>
      <w:r w:rsidRPr="008B7DE7">
        <w:tab/>
      </w:r>
      <w:r w:rsidRPr="008B7DE7">
        <w:tab/>
        <w:t>9.24</w:t>
      </w:r>
    </w:p>
    <w:p w:rsidR="007B7CCD" w:rsidRPr="008B7DE7" w:rsidRDefault="007B7CCD">
      <w:r w:rsidRPr="008B7DE7">
        <w:t>Ella</w:t>
      </w:r>
      <w:r w:rsidRPr="008B7DE7">
        <w:tab/>
      </w:r>
      <w:r w:rsidRPr="008B7DE7">
        <w:tab/>
        <w:t xml:space="preserve">                        11.28</w:t>
      </w:r>
    </w:p>
    <w:p w:rsidR="007B7CCD" w:rsidRPr="008B7DE7" w:rsidRDefault="007B7CCD"/>
    <w:p w:rsidR="007B7CCD" w:rsidRPr="008B7DE7" w:rsidRDefault="007B7CCD"/>
    <w:p w:rsidR="008B7DE7" w:rsidRPr="008B7DE7" w:rsidRDefault="008B7DE7" w:rsidP="008B7DE7">
      <w:pPr>
        <w:rPr>
          <w:b/>
          <w:u w:val="single"/>
        </w:rPr>
      </w:pPr>
      <w:r w:rsidRPr="008B7DE7">
        <w:rPr>
          <w:b/>
          <w:u w:val="single"/>
        </w:rPr>
        <w:t xml:space="preserve">SPRINT – </w:t>
      </w:r>
      <w:r>
        <w:rPr>
          <w:b/>
          <w:u w:val="single"/>
        </w:rPr>
        <w:t>LANG</w:t>
      </w:r>
      <w:r w:rsidRPr="008B7DE7">
        <w:rPr>
          <w:b/>
          <w:u w:val="single"/>
        </w:rPr>
        <w:t xml:space="preserve"> (1</w:t>
      </w:r>
      <w:r>
        <w:rPr>
          <w:b/>
          <w:u w:val="single"/>
        </w:rPr>
        <w:t>,9</w:t>
      </w:r>
      <w:r w:rsidRPr="008B7DE7">
        <w:rPr>
          <w:b/>
          <w:u w:val="single"/>
        </w:rPr>
        <w:t xml:space="preserve"> km.)</w:t>
      </w:r>
    </w:p>
    <w:p w:rsidR="008B7DE7" w:rsidRDefault="008B7DE7" w:rsidP="008B7DE7"/>
    <w:p w:rsidR="00F97157" w:rsidRDefault="008B7DE7">
      <w:r>
        <w:t>Felix Isaksen</w:t>
      </w:r>
      <w:r>
        <w:tab/>
      </w:r>
      <w:r>
        <w:tab/>
      </w:r>
      <w:r>
        <w:tab/>
        <w:t>11.01</w:t>
      </w:r>
    </w:p>
    <w:p w:rsidR="008B7DE7" w:rsidRDefault="008B7DE7">
      <w:r>
        <w:t>Rasmus Rasmussen</w:t>
      </w:r>
      <w:r>
        <w:tab/>
      </w:r>
      <w:r>
        <w:tab/>
        <w:t>12.31</w:t>
      </w:r>
    </w:p>
    <w:p w:rsidR="008B7DE7" w:rsidRDefault="008B7DE7">
      <w:r>
        <w:t>Louise Gjørup</w:t>
      </w:r>
      <w:r>
        <w:tab/>
      </w:r>
      <w:r>
        <w:tab/>
      </w:r>
      <w:r>
        <w:tab/>
        <w:t>14.00</w:t>
      </w:r>
    </w:p>
    <w:p w:rsidR="008B7DE7" w:rsidRDefault="008B7DE7">
      <w:r>
        <w:t>Brian Knudsen</w:t>
      </w:r>
      <w:r>
        <w:tab/>
      </w:r>
      <w:r>
        <w:tab/>
      </w:r>
      <w:r>
        <w:tab/>
        <w:t>14.50</w:t>
      </w:r>
    </w:p>
    <w:p w:rsidR="008B7DE7" w:rsidRDefault="008B7DE7">
      <w:r>
        <w:t>Niels Boysen</w:t>
      </w:r>
      <w:r>
        <w:tab/>
      </w:r>
      <w:r>
        <w:tab/>
      </w:r>
      <w:r>
        <w:tab/>
        <w:t>15.08</w:t>
      </w:r>
    </w:p>
    <w:p w:rsidR="008B7DE7" w:rsidRDefault="008B7DE7">
      <w:r>
        <w:t>Jesper Fenger Grøn</w:t>
      </w:r>
      <w:r>
        <w:tab/>
      </w:r>
      <w:r>
        <w:tab/>
        <w:t>15.23</w:t>
      </w:r>
    </w:p>
    <w:p w:rsidR="008B7DE7" w:rsidRDefault="008B7DE7">
      <w:r>
        <w:t>Ulrika Örnhagen</w:t>
      </w:r>
      <w:r>
        <w:tab/>
      </w:r>
      <w:r>
        <w:tab/>
        <w:t>15.34</w:t>
      </w:r>
    </w:p>
    <w:p w:rsidR="008B7DE7" w:rsidRDefault="008B7DE7">
      <w:r>
        <w:t>Helene Nissen</w:t>
      </w:r>
      <w:r>
        <w:tab/>
      </w:r>
      <w:r>
        <w:tab/>
      </w:r>
      <w:r>
        <w:tab/>
        <w:t>16.07</w:t>
      </w:r>
    </w:p>
    <w:p w:rsidR="008B7DE7" w:rsidRDefault="008B7DE7">
      <w:r>
        <w:t>Charlotte Angel Christensen</w:t>
      </w:r>
      <w:r>
        <w:tab/>
      </w:r>
      <w:r>
        <w:tab/>
        <w:t>17.42</w:t>
      </w:r>
    </w:p>
    <w:p w:rsidR="008B7DE7" w:rsidRDefault="008B7DE7">
      <w:r>
        <w:t>Lau Lykkebak Larsen</w:t>
      </w:r>
      <w:r>
        <w:tab/>
      </w:r>
      <w:r>
        <w:tab/>
        <w:t>17.42</w:t>
      </w:r>
    </w:p>
    <w:p w:rsidR="008B7DE7" w:rsidRDefault="008B7DE7">
      <w:r>
        <w:t>Knud Jespersen</w:t>
      </w:r>
      <w:r>
        <w:tab/>
      </w:r>
      <w:r>
        <w:tab/>
        <w:t>19.29</w:t>
      </w:r>
    </w:p>
    <w:p w:rsidR="008B7DE7" w:rsidRDefault="008B7DE7">
      <w:r>
        <w:t>Villy</w:t>
      </w:r>
      <w:r>
        <w:tab/>
      </w:r>
      <w:r>
        <w:tab/>
      </w:r>
      <w:r>
        <w:tab/>
        <w:t>22.37</w:t>
      </w:r>
    </w:p>
    <w:p w:rsidR="008B7DE7" w:rsidRPr="008B7DE7" w:rsidRDefault="008B7DE7"/>
    <w:sectPr w:rsidR="008B7DE7" w:rsidRPr="008B7DE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157"/>
    <w:rsid w:val="00183049"/>
    <w:rsid w:val="004379FB"/>
    <w:rsid w:val="007B7CCD"/>
    <w:rsid w:val="00870987"/>
    <w:rsid w:val="008B7DE7"/>
    <w:rsid w:val="00A94C16"/>
    <w:rsid w:val="00CF2A7E"/>
    <w:rsid w:val="00EC206B"/>
    <w:rsid w:val="00F9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C8445-800F-4C4F-94F2-B245BA816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323E02A4.dotm</Template>
  <TotalTime>0</TotalTime>
  <Pages>2</Pages>
  <Words>172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Bruger</dc:creator>
  <cp:keywords/>
  <dc:description/>
  <cp:lastModifiedBy>Lars Pagh</cp:lastModifiedBy>
  <cp:revision>2</cp:revision>
  <dcterms:created xsi:type="dcterms:W3CDTF">2017-10-13T12:11:00Z</dcterms:created>
  <dcterms:modified xsi:type="dcterms:W3CDTF">2017-10-13T12:11:00Z</dcterms:modified>
</cp:coreProperties>
</file>